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E84" w:rsidRDefault="00A239AB" w:rsidP="00017E84">
      <w:pPr>
        <w:pStyle w:val="Headings"/>
      </w:pPr>
      <w:bookmarkStart w:id="0" w:name="_GoBack"/>
      <w:bookmarkEnd w:id="0"/>
      <w:r>
        <w:t>Forces of Flight</w:t>
      </w:r>
    </w:p>
    <w:p w:rsidR="00AF37E9" w:rsidRPr="00AF37E9" w:rsidRDefault="00AF37E9" w:rsidP="00017E84">
      <w:pPr>
        <w:pStyle w:val="Headings"/>
        <w:rPr>
          <w:sz w:val="22"/>
          <w:szCs w:val="22"/>
        </w:rPr>
      </w:pPr>
      <w:r w:rsidRPr="00AF37E9">
        <w:rPr>
          <w:sz w:val="22"/>
          <w:szCs w:val="22"/>
        </w:rPr>
        <w:t>Explore Airspace and the upstairs interactive area, and try out the hands on exhibits</w:t>
      </w:r>
      <w:r>
        <w:rPr>
          <w:sz w:val="22"/>
          <w:szCs w:val="22"/>
        </w:rPr>
        <w:t>.</w:t>
      </w:r>
    </w:p>
    <w:p w:rsidR="00246A57" w:rsidRDefault="00246A57"/>
    <w:p w:rsidR="00246A57" w:rsidRPr="00803C5C" w:rsidRDefault="005C32C4" w:rsidP="005C32C4">
      <w:pPr>
        <w:pStyle w:val="Shards"/>
      </w:pPr>
      <w:r w:rsidRPr="00803C5C">
        <w:rPr>
          <w:lang w:val="en-GB" w:eastAsia="en-GB"/>
        </w:rPr>
        <w:drawing>
          <wp:anchor distT="0" distB="0" distL="114300" distR="114300" simplePos="0" relativeHeight="251686912" behindDoc="1" locked="0" layoutInCell="1" allowOverlap="1" wp14:anchorId="4A45AD0E" wp14:editId="6E0CD7C3">
            <wp:simplePos x="0" y="0"/>
            <wp:positionH relativeFrom="column">
              <wp:posOffset>5826</wp:posOffset>
            </wp:positionH>
            <wp:positionV relativeFrom="paragraph">
              <wp:posOffset>223520</wp:posOffset>
            </wp:positionV>
            <wp:extent cx="6112288" cy="287655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6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288" cy="2876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A57" w:rsidRDefault="00295F47">
      <w:r>
        <w:t>Fill in the blank spaces to show in which direction the four forces of flight are</w:t>
      </w:r>
      <w:r w:rsidR="00246A57">
        <w:t xml:space="preserve">. </w:t>
      </w:r>
    </w:p>
    <w:p w:rsidR="00246A57" w:rsidRDefault="007F38C1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2D05FFE1" wp14:editId="5A361987">
            <wp:simplePos x="0" y="0"/>
            <wp:positionH relativeFrom="column">
              <wp:posOffset>-64135</wp:posOffset>
            </wp:positionH>
            <wp:positionV relativeFrom="paragraph">
              <wp:posOffset>118745</wp:posOffset>
            </wp:positionV>
            <wp:extent cx="6115685" cy="40665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9 fill in gap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A57" w:rsidRDefault="007F38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9A8A4C" wp14:editId="5AB82B4C">
                <wp:simplePos x="0" y="0"/>
                <wp:positionH relativeFrom="column">
                  <wp:posOffset>2271395</wp:posOffset>
                </wp:positionH>
                <wp:positionV relativeFrom="paragraph">
                  <wp:posOffset>185420</wp:posOffset>
                </wp:positionV>
                <wp:extent cx="1295400" cy="388620"/>
                <wp:effectExtent l="0" t="0" r="1905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Default="008715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85pt;margin-top:14.6pt;width:102pt;height:3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">
                <v:textbox>
                  <w:txbxContent>
                    <w:p w:rsidR="00C7151E" w:rsidRDefault="00C7151E"/>
                  </w:txbxContent>
                </v:textbox>
              </v:shape>
            </w:pict>
          </mc:Fallback>
        </mc:AlternateContent>
      </w:r>
    </w:p>
    <w:p w:rsidR="00246A57" w:rsidRDefault="00246A57"/>
    <w:p w:rsidR="00246A57" w:rsidRDefault="00246A57"/>
    <w:p w:rsidR="00246A57" w:rsidRDefault="007F38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113665</wp:posOffset>
                </wp:positionV>
                <wp:extent cx="198120" cy="381000"/>
                <wp:effectExtent l="57150" t="38100" r="30480" b="95250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1" o:spid="_x0000_s1026" type="#_x0000_t68" style="position:absolute;margin-left:230.1pt;margin-top:8.95pt;width:15.6pt;height:3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" adj="5616" fillcolor="#c03 [3204]" strokecolor="#c1002f [3044]">
                <v:fill color2="#ff668c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246A57" w:rsidRDefault="00246A57"/>
    <w:p w:rsidR="00246A57" w:rsidRDefault="00246A57"/>
    <w:p w:rsidR="00246A57" w:rsidRDefault="00246A57"/>
    <w:p w:rsidR="00246A57" w:rsidRDefault="00246A57"/>
    <w:p w:rsidR="00246A57" w:rsidRDefault="007F38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F4F067" wp14:editId="2EB796B5">
                <wp:simplePos x="0" y="0"/>
                <wp:positionH relativeFrom="column">
                  <wp:posOffset>4758690</wp:posOffset>
                </wp:positionH>
                <wp:positionV relativeFrom="paragraph">
                  <wp:posOffset>172085</wp:posOffset>
                </wp:positionV>
                <wp:extent cx="1188720" cy="388620"/>
                <wp:effectExtent l="0" t="0" r="11430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Default="00871534" w:rsidP="007F38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4.7pt;margin-top:13.55pt;width:93.6pt;height:3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">
                <v:textbox>
                  <w:txbxContent>
                    <w:p w:rsidR="007F38C1" w:rsidRDefault="007F38C1" w:rsidP="007F38C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CE54A6" wp14:editId="19924377">
                <wp:simplePos x="0" y="0"/>
                <wp:positionH relativeFrom="column">
                  <wp:posOffset>3810</wp:posOffset>
                </wp:positionH>
                <wp:positionV relativeFrom="paragraph">
                  <wp:posOffset>164465</wp:posOffset>
                </wp:positionV>
                <wp:extent cx="1211580" cy="388620"/>
                <wp:effectExtent l="0" t="0" r="26670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Default="00871534" w:rsidP="007F38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3pt;margin-top:12.95pt;width:95.4pt;height:3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">
                <v:textbox>
                  <w:txbxContent>
                    <w:p w:rsidR="007F38C1" w:rsidRDefault="007F38C1" w:rsidP="007F38C1"/>
                  </w:txbxContent>
                </v:textbox>
              </v:shape>
            </w:pict>
          </mc:Fallback>
        </mc:AlternateContent>
      </w:r>
    </w:p>
    <w:p w:rsidR="00246A57" w:rsidRDefault="007F38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60325</wp:posOffset>
                </wp:positionV>
                <wp:extent cx="396240" cy="205740"/>
                <wp:effectExtent l="57150" t="38100" r="22860" b="9906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338.7pt;margin-top:4.75pt;width:31.2pt;height:16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" adj="15992" fillcolor="#c03 [3204]" strokecolor="#c1002f [3044]">
                <v:fill color2="#ff668c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67945</wp:posOffset>
                </wp:positionV>
                <wp:extent cx="411480" cy="205740"/>
                <wp:effectExtent l="57150" t="19050" r="7620" b="9906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0574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106.5pt;margin-top:5.35pt;width:32.4pt;height:16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" fillcolor="#c03 [3204]" strokecolor="#c1002f [3044]">
                <v:fill color2="#ff668c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246A57" w:rsidRDefault="00246A57"/>
    <w:p w:rsidR="00246A57" w:rsidRDefault="00246A57"/>
    <w:p w:rsidR="00246A57" w:rsidRDefault="00246A57"/>
    <w:p w:rsidR="00246A57" w:rsidRDefault="007F38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154305</wp:posOffset>
                </wp:positionV>
                <wp:extent cx="190500" cy="373380"/>
                <wp:effectExtent l="57150" t="19050" r="76200" b="10287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7338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2" o:spid="_x0000_s1026" type="#_x0000_t67" style="position:absolute;margin-left:230.1pt;margin-top:12.15pt;width:15pt;height:29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" adj="16090" fillcolor="#c03 [3204]" strokecolor="#c1002f [3044]">
                <v:fill color2="#ff668c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246A57" w:rsidRDefault="00246A57"/>
    <w:p w:rsidR="000B55B3" w:rsidRDefault="000B55B3" w:rsidP="000B55B3"/>
    <w:p w:rsidR="00246A57" w:rsidRDefault="007F38C1" w:rsidP="000B55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78069F" wp14:editId="3AA305C9">
                <wp:simplePos x="0" y="0"/>
                <wp:positionH relativeFrom="column">
                  <wp:posOffset>2312670</wp:posOffset>
                </wp:positionH>
                <wp:positionV relativeFrom="paragraph">
                  <wp:posOffset>78105</wp:posOffset>
                </wp:positionV>
                <wp:extent cx="1257300" cy="388620"/>
                <wp:effectExtent l="0" t="0" r="19050" b="114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Default="00871534" w:rsidP="007F38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2.1pt;margin-top:6.15pt;width:99pt;height:3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">
                <v:textbox>
                  <w:txbxContent>
                    <w:p w:rsidR="007F38C1" w:rsidRDefault="007F38C1" w:rsidP="007F38C1"/>
                  </w:txbxContent>
                </v:textbox>
              </v:shape>
            </w:pict>
          </mc:Fallback>
        </mc:AlternateContent>
      </w:r>
    </w:p>
    <w:p w:rsidR="00246A57" w:rsidRDefault="00246A57" w:rsidP="000B55B3"/>
    <w:p w:rsidR="00246A57" w:rsidRDefault="00246A57" w:rsidP="000B55B3"/>
    <w:p w:rsidR="008B3E3E" w:rsidRDefault="008B3E3E" w:rsidP="008B3E3E"/>
    <w:p w:rsidR="008B3E3E" w:rsidRDefault="007F38C1" w:rsidP="007F38C1">
      <w:r>
        <w:t xml:space="preserve">        LIFT</w:t>
      </w:r>
      <w:r w:rsidR="008B3E3E">
        <w:t xml:space="preserve">                </w:t>
      </w:r>
      <w:r>
        <w:t>DRAG                       THRUST                       GRAVITY</w:t>
      </w:r>
    </w:p>
    <w:p w:rsidR="00246A57" w:rsidRPr="00803C5C" w:rsidRDefault="00246A57" w:rsidP="00F1439E">
      <w:pPr>
        <w:pStyle w:val="Shards"/>
      </w:pPr>
      <w:r w:rsidRPr="00803C5C">
        <w:rPr>
          <w:lang w:val="en-GB" w:eastAsia="en-GB"/>
        </w:rPr>
        <w:drawing>
          <wp:anchor distT="0" distB="0" distL="114300" distR="114300" simplePos="0" relativeHeight="251662336" behindDoc="1" locked="0" layoutInCell="1" allowOverlap="1" wp14:anchorId="784A87BE" wp14:editId="5E4671DE">
            <wp:simplePos x="0" y="0"/>
            <wp:positionH relativeFrom="column">
              <wp:posOffset>5715</wp:posOffset>
            </wp:positionH>
            <wp:positionV relativeFrom="paragraph">
              <wp:posOffset>223520</wp:posOffset>
            </wp:positionV>
            <wp:extent cx="6112288" cy="287655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6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288" cy="2876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E3E" w:rsidRDefault="008B3E3E" w:rsidP="008B3E3E"/>
    <w:p w:rsidR="00246A57" w:rsidRDefault="00246A57" w:rsidP="008B3E3E">
      <w:pPr>
        <w:rPr>
          <w:b/>
        </w:rPr>
      </w:pPr>
      <w:r>
        <w:t xml:space="preserve">Talk to your friends. </w:t>
      </w:r>
      <w:r w:rsidR="007F38C1">
        <w:rPr>
          <w:b/>
        </w:rPr>
        <w:t>Which parts of the aeroplane create LIFT and THRUST</w:t>
      </w:r>
      <w:r w:rsidR="0019761E">
        <w:rPr>
          <w:b/>
        </w:rPr>
        <w:t xml:space="preserve"> ?</w:t>
      </w:r>
    </w:p>
    <w:p w:rsidR="008B3E3E" w:rsidRDefault="008B3E3E" w:rsidP="008B3E3E">
      <w:pPr>
        <w:rPr>
          <w:b/>
        </w:rPr>
      </w:pPr>
    </w:p>
    <w:p w:rsidR="008B3E3E" w:rsidRDefault="008B3E3E" w:rsidP="008B3E3E">
      <w:pPr>
        <w:rPr>
          <w:b/>
        </w:rPr>
      </w:pPr>
    </w:p>
    <w:p w:rsidR="0019761E" w:rsidRDefault="0019761E" w:rsidP="008B3E3E">
      <w:pPr>
        <w:pStyle w:val="Shards"/>
        <w:ind w:left="0"/>
      </w:pPr>
    </w:p>
    <w:p w:rsidR="00246A57" w:rsidRPr="00803C5C" w:rsidRDefault="00246A57" w:rsidP="008B3E3E">
      <w:pPr>
        <w:pStyle w:val="Shards"/>
        <w:ind w:left="0"/>
      </w:pPr>
      <w:r w:rsidRPr="00803C5C">
        <w:rPr>
          <w:lang w:val="en-GB" w:eastAsia="en-GB"/>
        </w:rPr>
        <w:drawing>
          <wp:anchor distT="0" distB="0" distL="114300" distR="114300" simplePos="0" relativeHeight="251664384" behindDoc="1" locked="0" layoutInCell="1" allowOverlap="1" wp14:anchorId="0B6A0CBA" wp14:editId="7E76EBE5">
            <wp:simplePos x="0" y="0"/>
            <wp:positionH relativeFrom="column">
              <wp:posOffset>5715</wp:posOffset>
            </wp:positionH>
            <wp:positionV relativeFrom="paragraph">
              <wp:posOffset>223520</wp:posOffset>
            </wp:positionV>
            <wp:extent cx="6112288" cy="28765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6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288" cy="2876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A57" w:rsidRDefault="00246A57" w:rsidP="00246A57"/>
    <w:p w:rsidR="0019761E" w:rsidRDefault="0019761E" w:rsidP="0019761E">
      <w:r>
        <w:t xml:space="preserve">In order to fly in the air, aeroplanes need to balance the four FORCES OF FLIGHT. </w:t>
      </w:r>
    </w:p>
    <w:p w:rsidR="0019761E" w:rsidRDefault="0019761E" w:rsidP="0019761E"/>
    <w:p w:rsidR="0019761E" w:rsidRDefault="0019761E" w:rsidP="0019761E">
      <w:r>
        <w:t>FILL in the missing words in the following sentence:</w:t>
      </w:r>
    </w:p>
    <w:p w:rsidR="0019761E" w:rsidRDefault="0019761E" w:rsidP="0019761E"/>
    <w:p w:rsidR="0019761E" w:rsidRDefault="0019761E" w:rsidP="0019761E">
      <w:r>
        <w:t>All aeroplanes need to overcome the FORCE of ___________ because that pulls things down.</w:t>
      </w:r>
    </w:p>
    <w:p w:rsidR="0019761E" w:rsidRDefault="0019761E" w:rsidP="0019761E"/>
    <w:p w:rsidR="0019761E" w:rsidRDefault="0019761E" w:rsidP="0019761E">
      <w:r>
        <w:t>The _________ creates __________ and so the aeroplane can go UP in the air.</w:t>
      </w:r>
    </w:p>
    <w:p w:rsidR="0019761E" w:rsidRDefault="0019761E" w:rsidP="0019761E"/>
    <w:p w:rsidR="0019761E" w:rsidRDefault="0019761E" w:rsidP="0019761E">
      <w:r>
        <w:t>The shape of the aeroplane is important because _________ is the FORCE that pulls things back.</w:t>
      </w:r>
    </w:p>
    <w:p w:rsidR="0019761E" w:rsidRDefault="0019761E" w:rsidP="0019761E"/>
    <w:p w:rsidR="0019761E" w:rsidRDefault="0019761E" w:rsidP="0019761E">
      <w:r>
        <w:t>The ______    provides ___________, therefore the aeroplane goes FORWARD.</w:t>
      </w:r>
    </w:p>
    <w:p w:rsidR="00246A57" w:rsidRDefault="00246A57" w:rsidP="00246A57"/>
    <w:p w:rsidR="00246A57" w:rsidRDefault="00246A57" w:rsidP="00246A57"/>
    <w:p w:rsidR="00246A57" w:rsidRDefault="0019761E" w:rsidP="00246A57">
      <w:pPr>
        <w:rPr>
          <w:b/>
        </w:rPr>
      </w:pPr>
      <w:r>
        <w:rPr>
          <w:b/>
        </w:rPr>
        <w:t>Choose two aircraft that you think have a lot of DRAG</w:t>
      </w:r>
      <w:r w:rsidR="00246A57">
        <w:rPr>
          <w:b/>
        </w:rPr>
        <w:t xml:space="preserve">? </w:t>
      </w:r>
    </w:p>
    <w:p w:rsidR="0019761E" w:rsidRPr="0019761E" w:rsidRDefault="0019761E" w:rsidP="0019761E">
      <w:pPr>
        <w:rPr>
          <w:b/>
        </w:rPr>
      </w:pPr>
      <w:r>
        <w:rPr>
          <w:b/>
        </w:rPr>
        <w:t>Then choose two aircraft that have a lot less DRAG.</w:t>
      </w:r>
    </w:p>
    <w:p w:rsidR="00246A57" w:rsidRDefault="00246A57" w:rsidP="00246A57">
      <w:pPr>
        <w:pStyle w:val="EntryLine"/>
      </w:pPr>
      <w:r>
        <w:t>1.</w:t>
      </w:r>
    </w:p>
    <w:p w:rsidR="00246A57" w:rsidRDefault="00246A57" w:rsidP="00246A57">
      <w:pPr>
        <w:pStyle w:val="EntryLine"/>
      </w:pPr>
      <w:r>
        <w:t>2.</w:t>
      </w:r>
    </w:p>
    <w:p w:rsidR="0019761E" w:rsidRDefault="0019761E" w:rsidP="00246A57">
      <w:pPr>
        <w:pStyle w:val="EntryLine"/>
      </w:pPr>
    </w:p>
    <w:p w:rsidR="00246A57" w:rsidRDefault="00246A57" w:rsidP="00246A57">
      <w:pPr>
        <w:pStyle w:val="EntryLine"/>
      </w:pPr>
      <w:r>
        <w:t>3.</w:t>
      </w:r>
    </w:p>
    <w:p w:rsidR="00246A57" w:rsidRPr="00246A57" w:rsidRDefault="00246A57" w:rsidP="00246A57">
      <w:pPr>
        <w:pStyle w:val="EntryLine"/>
      </w:pPr>
      <w:r>
        <w:t>4.</w:t>
      </w:r>
    </w:p>
    <w:p w:rsidR="00246A57" w:rsidRDefault="008A7A95" w:rsidP="00246A57">
      <w:pPr>
        <w:rPr>
          <w:b/>
        </w:rPr>
      </w:pPr>
      <w:r w:rsidRPr="00803C5C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41FCCC7" wp14:editId="72FFAB6F">
            <wp:simplePos x="0" y="0"/>
            <wp:positionH relativeFrom="column">
              <wp:posOffset>5715</wp:posOffset>
            </wp:positionH>
            <wp:positionV relativeFrom="paragraph">
              <wp:posOffset>146685</wp:posOffset>
            </wp:positionV>
            <wp:extent cx="6111875" cy="28765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6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876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A95" w:rsidRDefault="008A7A95" w:rsidP="002F349F">
      <w:pPr>
        <w:rPr>
          <w:noProof/>
          <w:color w:val="FFFFFF" w:themeColor="background1"/>
          <w:lang w:val="en-US"/>
        </w:rPr>
      </w:pPr>
    </w:p>
    <w:p w:rsidR="008A7A95" w:rsidRDefault="008A7A95" w:rsidP="002F349F">
      <w:pPr>
        <w:rPr>
          <w:noProof/>
          <w:color w:val="FFFFFF" w:themeColor="background1"/>
          <w:lang w:val="en-US"/>
        </w:rPr>
      </w:pPr>
    </w:p>
    <w:p w:rsidR="002F349F" w:rsidRDefault="008A7A95" w:rsidP="002F349F">
      <w:pPr>
        <w:rPr>
          <w:b/>
        </w:rPr>
      </w:pPr>
      <w:r>
        <w:rPr>
          <w:b/>
        </w:rPr>
        <w:t>Find this airplane in the Airspace hangar. Have a look at its shape and highlight which parts you think will cause drag.</w:t>
      </w:r>
    </w:p>
    <w:p w:rsidR="00F1439E" w:rsidRDefault="008A7A95" w:rsidP="002F349F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6AF103EC" wp14:editId="3B306BA5">
            <wp:simplePos x="0" y="0"/>
            <wp:positionH relativeFrom="column">
              <wp:posOffset>956310</wp:posOffset>
            </wp:positionH>
            <wp:positionV relativeFrom="paragraph">
              <wp:posOffset>162560</wp:posOffset>
            </wp:positionV>
            <wp:extent cx="4348478" cy="27355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8 trail photo v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38" cy="273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F1439E" w:rsidRDefault="00F1439E" w:rsidP="002F349F">
      <w:pPr>
        <w:rPr>
          <w:b/>
        </w:rPr>
      </w:pPr>
    </w:p>
    <w:p w:rsidR="00693D4E" w:rsidRDefault="0019761E" w:rsidP="00693D4E">
      <w:pPr>
        <w:pStyle w:val="Headings"/>
      </w:pPr>
      <w:r>
        <w:t>FORCES OF FLIGHT</w:t>
      </w:r>
      <w:r w:rsidR="00693D4E">
        <w:t xml:space="preserve">: </w:t>
      </w:r>
    </w:p>
    <w:p w:rsidR="00693D4E" w:rsidRDefault="00693D4E" w:rsidP="00693D4E">
      <w:pPr>
        <w:pStyle w:val="Headings"/>
        <w:spacing w:line="480" w:lineRule="exact"/>
      </w:pPr>
      <w:r>
        <w:t>Teachers’ notes and answer sheet</w:t>
      </w:r>
    </w:p>
    <w:p w:rsidR="00693D4E" w:rsidRDefault="00693D4E" w:rsidP="00693D4E">
      <w:pPr>
        <w:pStyle w:val="Headings"/>
      </w:pPr>
    </w:p>
    <w:p w:rsidR="00693D4E" w:rsidRDefault="00693D4E" w:rsidP="00693D4E">
      <w:pPr>
        <w:pStyle w:val="Titles"/>
      </w:pPr>
      <w:r>
        <w:t>Using the trail</w:t>
      </w:r>
    </w:p>
    <w:p w:rsidR="00693D4E" w:rsidRDefault="00693D4E" w:rsidP="00693D4E">
      <w:pPr>
        <w:pStyle w:val="Titles"/>
        <w:numPr>
          <w:ilvl w:val="0"/>
          <w:numId w:val="5"/>
        </w:numPr>
        <w:rPr>
          <w:b w:val="0"/>
        </w:rPr>
      </w:pPr>
      <w:r>
        <w:rPr>
          <w:b w:val="0"/>
        </w:rPr>
        <w:t xml:space="preserve">As the site is so large, we have concentrated this trail on the AirSpace hangar. There are plenty of aeroplanes to look at and talk about in other hangars as well. </w:t>
      </w:r>
    </w:p>
    <w:p w:rsidR="00693D4E" w:rsidRDefault="00693D4E" w:rsidP="00693D4E">
      <w:pPr>
        <w:pStyle w:val="Titles"/>
        <w:numPr>
          <w:ilvl w:val="0"/>
          <w:numId w:val="5"/>
        </w:numPr>
        <w:rPr>
          <w:b w:val="0"/>
        </w:rPr>
      </w:pPr>
      <w:r>
        <w:rPr>
          <w:b w:val="0"/>
        </w:rPr>
        <w:t xml:space="preserve">If you would like to visit other hangars or cover topics outside your talk, please feel free to browse our </w:t>
      </w:r>
      <w:r w:rsidR="008B3E3E">
        <w:rPr>
          <w:b w:val="0"/>
        </w:rPr>
        <w:t>other sessions and trails.</w:t>
      </w:r>
    </w:p>
    <w:p w:rsidR="00693D4E" w:rsidRDefault="00693D4E" w:rsidP="00693D4E">
      <w:pPr>
        <w:pStyle w:val="ListParagraph"/>
        <w:numPr>
          <w:ilvl w:val="0"/>
          <w:numId w:val="5"/>
        </w:numPr>
      </w:pPr>
      <w:r>
        <w:t xml:space="preserve">You are welcome to use images and ideas from these trails to create your own trail – please keep copyright numbers with images where appropriate.  </w:t>
      </w:r>
    </w:p>
    <w:p w:rsidR="00693D4E" w:rsidRDefault="00693D4E" w:rsidP="00693D4E"/>
    <w:p w:rsidR="00693D4E" w:rsidRDefault="00693D4E" w:rsidP="00693D4E">
      <w:pPr>
        <w:rPr>
          <w:b/>
        </w:rPr>
      </w:pPr>
      <w:r>
        <w:rPr>
          <w:b/>
        </w:rPr>
        <w:t xml:space="preserve">Answers to the trail </w:t>
      </w:r>
    </w:p>
    <w:p w:rsidR="00693D4E" w:rsidRDefault="00693D4E" w:rsidP="00693D4E">
      <w:pPr>
        <w:spacing w:line="320" w:lineRule="atLeast"/>
      </w:pPr>
      <w:r>
        <w:t xml:space="preserve">Most of the questions are open-ended, so any reasonable answer will do. </w:t>
      </w:r>
    </w:p>
    <w:p w:rsidR="00693D4E" w:rsidRPr="00FD2C24" w:rsidRDefault="00693D4E" w:rsidP="00693D4E">
      <w:pPr>
        <w:spacing w:line="320" w:lineRule="atLeast"/>
      </w:pPr>
    </w:p>
    <w:p w:rsidR="003A0B1E" w:rsidRDefault="00D81EE2" w:rsidP="002F349F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10089A20" wp14:editId="350D663D">
            <wp:simplePos x="0" y="0"/>
            <wp:positionH relativeFrom="column">
              <wp:posOffset>42545</wp:posOffset>
            </wp:positionH>
            <wp:positionV relativeFrom="paragraph">
              <wp:posOffset>-3810</wp:posOffset>
            </wp:positionV>
            <wp:extent cx="6115685" cy="40665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9 fill in gap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B1E" w:rsidRPr="003A0B1E" w:rsidRDefault="00D81EE2" w:rsidP="003A0B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17F6DE" wp14:editId="58669224">
                <wp:simplePos x="0" y="0"/>
                <wp:positionH relativeFrom="column">
                  <wp:posOffset>2416175</wp:posOffset>
                </wp:positionH>
                <wp:positionV relativeFrom="paragraph">
                  <wp:posOffset>154305</wp:posOffset>
                </wp:positionV>
                <wp:extent cx="1295400" cy="388620"/>
                <wp:effectExtent l="0" t="0" r="1905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Pr="00D81EE2" w:rsidRDefault="00871534" w:rsidP="00D81E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81EE2">
                              <w:rPr>
                                <w:b/>
                              </w:rPr>
                              <w:t>LIFT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0.25pt;margin-top:12.15pt;width:102pt;height:30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9dJgIAAEw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">
                <v:textbox>
                  <w:txbxContent>
                    <w:p w:rsidR="00D81EE2" w:rsidRPr="00D81EE2" w:rsidRDefault="00D81EE2" w:rsidP="00D81EE2">
                      <w:pPr>
                        <w:jc w:val="center"/>
                        <w:rPr>
                          <w:b/>
                        </w:rPr>
                      </w:pPr>
                      <w:r w:rsidRPr="00D81EE2">
                        <w:rPr>
                          <w:b/>
                        </w:rPr>
                        <w:t>LIFT</w:t>
                      </w:r>
                    </w:p>
                  </w:txbxContent>
                </v:textbox>
              </v:shape>
            </w:pict>
          </mc:Fallback>
        </mc:AlternateContent>
      </w:r>
    </w:p>
    <w:p w:rsidR="003A0B1E" w:rsidRPr="003A0B1E" w:rsidRDefault="003A0B1E" w:rsidP="003A0B1E"/>
    <w:p w:rsidR="003A0B1E" w:rsidRPr="003A0B1E" w:rsidRDefault="003A0B1E" w:rsidP="003A0B1E"/>
    <w:p w:rsidR="003A0B1E" w:rsidRPr="003A0B1E" w:rsidRDefault="00D81EE2" w:rsidP="003A0B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0153B4" wp14:editId="37F51E6C">
                <wp:simplePos x="0" y="0"/>
                <wp:positionH relativeFrom="column">
                  <wp:posOffset>3013710</wp:posOffset>
                </wp:positionH>
                <wp:positionV relativeFrom="paragraph">
                  <wp:posOffset>113030</wp:posOffset>
                </wp:positionV>
                <wp:extent cx="198120" cy="381000"/>
                <wp:effectExtent l="57150" t="38100" r="30480" b="95250"/>
                <wp:wrapNone/>
                <wp:docPr id="23" name="Up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8100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CC0033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C0033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C0033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3" o:spid="_x0000_s1026" type="#_x0000_t68" style="position:absolute;margin-left:237.3pt;margin-top:8.9pt;width:15.6pt;height:30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" adj="5616" fillcolor="#eb0024" strokecolor="#cc002f">
                <v:fill color2="#ff858e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A0B1E" w:rsidRPr="003A0B1E" w:rsidRDefault="003A0B1E" w:rsidP="003A0B1E"/>
    <w:p w:rsidR="003A0B1E" w:rsidRPr="003A0B1E" w:rsidRDefault="003A0B1E" w:rsidP="003A0B1E"/>
    <w:p w:rsidR="003A0B1E" w:rsidRPr="003A0B1E" w:rsidRDefault="003A0B1E" w:rsidP="003A0B1E"/>
    <w:p w:rsidR="003A0B1E" w:rsidRPr="003A0B1E" w:rsidRDefault="003A0B1E" w:rsidP="003A0B1E"/>
    <w:p w:rsidR="003A0B1E" w:rsidRPr="003A0B1E" w:rsidRDefault="00D81EE2" w:rsidP="003A0B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9CDCCA" wp14:editId="09CF1D22">
                <wp:simplePos x="0" y="0"/>
                <wp:positionH relativeFrom="column">
                  <wp:posOffset>4770755</wp:posOffset>
                </wp:positionH>
                <wp:positionV relativeFrom="paragraph">
                  <wp:posOffset>182245</wp:posOffset>
                </wp:positionV>
                <wp:extent cx="1295400" cy="388620"/>
                <wp:effectExtent l="0" t="0" r="19050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Pr="00D81EE2" w:rsidRDefault="00871534" w:rsidP="00D81E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81EE2">
                              <w:rPr>
                                <w:b/>
                              </w:rPr>
                              <w:t>DRAG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5.65pt;margin-top:14.35pt;width:102pt;height:3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">
                <v:textbox>
                  <w:txbxContent>
                    <w:p w:rsidR="00D81EE2" w:rsidRPr="00D81EE2" w:rsidRDefault="00D81EE2" w:rsidP="00D81EE2">
                      <w:pPr>
                        <w:jc w:val="center"/>
                        <w:rPr>
                          <w:b/>
                        </w:rPr>
                      </w:pPr>
                      <w:r w:rsidRPr="00D81EE2">
                        <w:rPr>
                          <w:b/>
                        </w:rPr>
                        <w:t>DRAG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9D5C78" wp14:editId="54F14D7F">
                <wp:simplePos x="0" y="0"/>
                <wp:positionH relativeFrom="column">
                  <wp:posOffset>175895</wp:posOffset>
                </wp:positionH>
                <wp:positionV relativeFrom="paragraph">
                  <wp:posOffset>182245</wp:posOffset>
                </wp:positionV>
                <wp:extent cx="1295400" cy="388620"/>
                <wp:effectExtent l="0" t="0" r="19050" b="1143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Pr="00D81EE2" w:rsidRDefault="00871534" w:rsidP="00D81E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81EE2">
                              <w:rPr>
                                <w:b/>
                              </w:rPr>
                              <w:t>THRUST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.85pt;margin-top:14.35pt;width:102pt;height:3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">
                <v:textbox>
                  <w:txbxContent>
                    <w:p w:rsidR="00D81EE2" w:rsidRPr="00D81EE2" w:rsidRDefault="00D81EE2" w:rsidP="00D81EE2">
                      <w:pPr>
                        <w:jc w:val="center"/>
                        <w:rPr>
                          <w:b/>
                        </w:rPr>
                      </w:pPr>
                      <w:r w:rsidRPr="00D81EE2">
                        <w:rPr>
                          <w:b/>
                        </w:rPr>
                        <w:t>THRUST</w:t>
                      </w:r>
                    </w:p>
                  </w:txbxContent>
                </v:textbox>
              </v:shape>
            </w:pict>
          </mc:Fallback>
        </mc:AlternateContent>
      </w:r>
    </w:p>
    <w:p w:rsidR="003A0B1E" w:rsidRPr="003A0B1E" w:rsidRDefault="00D81EE2" w:rsidP="003A0B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3F894A" wp14:editId="3482B114">
                <wp:simplePos x="0" y="0"/>
                <wp:positionH relativeFrom="column">
                  <wp:posOffset>1504950</wp:posOffset>
                </wp:positionH>
                <wp:positionV relativeFrom="paragraph">
                  <wp:posOffset>67310</wp:posOffset>
                </wp:positionV>
                <wp:extent cx="411480" cy="205740"/>
                <wp:effectExtent l="57150" t="19050" r="7620" b="99060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05740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rgbClr val="CC0033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C0033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C0033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4" o:spid="_x0000_s1026" type="#_x0000_t66" style="position:absolute;margin-left:118.5pt;margin-top:5.3pt;width:32.4pt;height:16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" fillcolor="#eb0024" strokecolor="#cc002f">
                <v:fill color2="#ff858e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F51864" wp14:editId="4EB58C71">
                <wp:simplePos x="0" y="0"/>
                <wp:positionH relativeFrom="column">
                  <wp:posOffset>4331970</wp:posOffset>
                </wp:positionH>
                <wp:positionV relativeFrom="paragraph">
                  <wp:posOffset>52070</wp:posOffset>
                </wp:positionV>
                <wp:extent cx="396240" cy="205740"/>
                <wp:effectExtent l="57150" t="38100" r="22860" b="9906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0574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C0033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C0033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C0033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1" o:spid="_x0000_s1026" type="#_x0000_t13" style="position:absolute;margin-left:341.1pt;margin-top:4.1pt;width:31.2pt;height:16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" adj="15992" fillcolor="#eb0024" strokecolor="#cc002f">
                <v:fill color2="#ff858e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A0B1E" w:rsidRPr="003A0B1E" w:rsidRDefault="003A0B1E" w:rsidP="003A0B1E"/>
    <w:p w:rsidR="003A0B1E" w:rsidRPr="003A0B1E" w:rsidRDefault="003A0B1E" w:rsidP="003A0B1E"/>
    <w:p w:rsidR="003A0B1E" w:rsidRPr="003A0B1E" w:rsidRDefault="003A0B1E" w:rsidP="003A0B1E"/>
    <w:p w:rsidR="003A0B1E" w:rsidRPr="003A0B1E" w:rsidRDefault="00D81EE2" w:rsidP="003A0B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BA3F0B" wp14:editId="18114EAF">
                <wp:simplePos x="0" y="0"/>
                <wp:positionH relativeFrom="column">
                  <wp:posOffset>3013710</wp:posOffset>
                </wp:positionH>
                <wp:positionV relativeFrom="paragraph">
                  <wp:posOffset>184150</wp:posOffset>
                </wp:positionV>
                <wp:extent cx="190500" cy="373380"/>
                <wp:effectExtent l="57150" t="19050" r="76200" b="10287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7338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CC0033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C0033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C0033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2" o:spid="_x0000_s1026" type="#_x0000_t67" style="position:absolute;margin-left:237.3pt;margin-top:14.5pt;width:15pt;height:29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" adj="16090" fillcolor="#eb0024" strokecolor="#cc002f">
                <v:fill color2="#ff858e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A0B1E" w:rsidRPr="003A0B1E" w:rsidRDefault="003A0B1E" w:rsidP="003A0B1E"/>
    <w:p w:rsidR="003A0B1E" w:rsidRPr="003A0B1E" w:rsidRDefault="003A0B1E" w:rsidP="003A0B1E"/>
    <w:p w:rsidR="003A0B1E" w:rsidRPr="003A0B1E" w:rsidRDefault="00D81EE2" w:rsidP="003A0B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7ABC4E" wp14:editId="7596DDF7">
                <wp:simplePos x="0" y="0"/>
                <wp:positionH relativeFrom="column">
                  <wp:posOffset>2416175</wp:posOffset>
                </wp:positionH>
                <wp:positionV relativeFrom="paragraph">
                  <wp:posOffset>27305</wp:posOffset>
                </wp:positionV>
                <wp:extent cx="1295400" cy="388620"/>
                <wp:effectExtent l="0" t="0" r="19050" b="114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Pr="00D81EE2" w:rsidRDefault="00871534" w:rsidP="00D81E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81EE2">
                              <w:rPr>
                                <w:b/>
                              </w:rPr>
                              <w:t>GRAVITY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0.25pt;margin-top:2.15pt;width:102pt;height:3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">
                <v:textbox>
                  <w:txbxContent>
                    <w:p w:rsidR="00D81EE2" w:rsidRPr="00D81EE2" w:rsidRDefault="00D81EE2" w:rsidP="00D81EE2">
                      <w:pPr>
                        <w:jc w:val="center"/>
                        <w:rPr>
                          <w:b/>
                        </w:rPr>
                      </w:pPr>
                      <w:r w:rsidRPr="00D81EE2">
                        <w:rPr>
                          <w:b/>
                        </w:rPr>
                        <w:t>GRAVITY</w:t>
                      </w:r>
                    </w:p>
                  </w:txbxContent>
                </v:textbox>
              </v:shape>
            </w:pict>
          </mc:Fallback>
        </mc:AlternateContent>
      </w:r>
    </w:p>
    <w:p w:rsidR="003A0B1E" w:rsidRPr="003A0B1E" w:rsidRDefault="003A0B1E" w:rsidP="003A0B1E"/>
    <w:p w:rsidR="003A0B1E" w:rsidRDefault="003A0B1E" w:rsidP="003A0B1E"/>
    <w:p w:rsidR="008B3E3E" w:rsidRDefault="008B3E3E" w:rsidP="003A0B1E">
      <w:pPr>
        <w:tabs>
          <w:tab w:val="left" w:pos="1524"/>
        </w:tabs>
      </w:pPr>
    </w:p>
    <w:p w:rsidR="00F1439E" w:rsidRDefault="003A0B1E" w:rsidP="003A0B1E">
      <w:pPr>
        <w:tabs>
          <w:tab w:val="left" w:pos="1524"/>
        </w:tabs>
      </w:pPr>
      <w:r>
        <w:t>The four forces are lift, drag, thrust and gravity</w:t>
      </w:r>
      <w:r w:rsidR="008B3E3E">
        <w:t>.</w:t>
      </w:r>
      <w:r>
        <w:t xml:space="preserve"> </w:t>
      </w:r>
    </w:p>
    <w:p w:rsidR="008B3E3E" w:rsidRDefault="003A0B1E" w:rsidP="003A0B1E">
      <w:pPr>
        <w:tabs>
          <w:tab w:val="left" w:pos="1524"/>
        </w:tabs>
      </w:pPr>
      <w:r>
        <w:t xml:space="preserve">The shape of an aeroplane’s wing is important because it </w:t>
      </w:r>
      <w:r w:rsidR="008B3E3E">
        <w:t xml:space="preserve">creates lift for the aeroplane. </w:t>
      </w:r>
    </w:p>
    <w:p w:rsidR="008B3E3E" w:rsidRDefault="008B3E3E" w:rsidP="003A0B1E">
      <w:pPr>
        <w:tabs>
          <w:tab w:val="left" w:pos="1524"/>
        </w:tabs>
      </w:pPr>
    </w:p>
    <w:p w:rsidR="008B3E3E" w:rsidRDefault="008B3E3E" w:rsidP="003A0B1E">
      <w:pPr>
        <w:tabs>
          <w:tab w:val="left" w:pos="1524"/>
        </w:tabs>
      </w:pPr>
    </w:p>
    <w:p w:rsidR="008B3E3E" w:rsidRDefault="008B3E3E" w:rsidP="003A0B1E">
      <w:pPr>
        <w:tabs>
          <w:tab w:val="left" w:pos="1524"/>
        </w:tabs>
      </w:pPr>
    </w:p>
    <w:p w:rsidR="008A7A95" w:rsidRDefault="008A7A95" w:rsidP="008A7A95">
      <w:r>
        <w:t xml:space="preserve">In order to fly in the air, aeroplanes need to balance the four FORCES OF FLIGHT. </w:t>
      </w:r>
    </w:p>
    <w:p w:rsidR="008A7A95" w:rsidRDefault="008A7A95" w:rsidP="008A7A95"/>
    <w:p w:rsidR="008A7A95" w:rsidRDefault="008A7A95" w:rsidP="008A7A95">
      <w:r>
        <w:t>FILL in the missing words in the following sentence:</w:t>
      </w:r>
    </w:p>
    <w:p w:rsidR="008A7A95" w:rsidRDefault="008A7A95" w:rsidP="008A7A95"/>
    <w:p w:rsidR="008A7A95" w:rsidRDefault="008A7A95" w:rsidP="008A7A95">
      <w:r>
        <w:t xml:space="preserve">All aeroplanes need to overcome the FORCE of </w:t>
      </w:r>
      <w:r w:rsidRPr="008A7A95">
        <w:rPr>
          <w:i/>
        </w:rPr>
        <w:t>GRAVITY</w:t>
      </w:r>
      <w:r>
        <w:t xml:space="preserve"> because that pulls things down.</w:t>
      </w:r>
    </w:p>
    <w:p w:rsidR="008A7A95" w:rsidRDefault="008A7A95" w:rsidP="008A7A95"/>
    <w:p w:rsidR="008A7A95" w:rsidRDefault="008A7A95" w:rsidP="008A7A95">
      <w:r>
        <w:t xml:space="preserve">The </w:t>
      </w:r>
      <w:r w:rsidRPr="008A7A95">
        <w:rPr>
          <w:i/>
        </w:rPr>
        <w:t>WING</w:t>
      </w:r>
      <w:r>
        <w:t xml:space="preserve"> creates </w:t>
      </w:r>
      <w:r w:rsidRPr="008A7A95">
        <w:rPr>
          <w:i/>
        </w:rPr>
        <w:t>LIFT</w:t>
      </w:r>
      <w:r>
        <w:t xml:space="preserve"> and so the aeroplane can go UP in the air.</w:t>
      </w:r>
    </w:p>
    <w:p w:rsidR="008A7A95" w:rsidRDefault="008A7A95" w:rsidP="008A7A95"/>
    <w:p w:rsidR="008A7A95" w:rsidRDefault="008A7A95" w:rsidP="008A7A95">
      <w:r>
        <w:t xml:space="preserve">The shape of the aeroplane is important because </w:t>
      </w:r>
      <w:r w:rsidRPr="008A7A95">
        <w:rPr>
          <w:i/>
        </w:rPr>
        <w:t>DRAG</w:t>
      </w:r>
      <w:r>
        <w:t xml:space="preserve"> is the FORCE that pulls things back.</w:t>
      </w:r>
    </w:p>
    <w:p w:rsidR="008A7A95" w:rsidRDefault="008A7A95" w:rsidP="008A7A95"/>
    <w:p w:rsidR="008A7A95" w:rsidRDefault="008A7A95" w:rsidP="008A7A95">
      <w:r>
        <w:t xml:space="preserve">The </w:t>
      </w:r>
      <w:r w:rsidRPr="008A7A95">
        <w:rPr>
          <w:i/>
        </w:rPr>
        <w:t>ENGINE</w:t>
      </w:r>
      <w:r>
        <w:t xml:space="preserve">   provides </w:t>
      </w:r>
      <w:r w:rsidRPr="008A7A95">
        <w:rPr>
          <w:i/>
        </w:rPr>
        <w:t>THRUST</w:t>
      </w:r>
      <w:r>
        <w:t>, therefore the aeroplane goes FORWARD.</w:t>
      </w:r>
    </w:p>
    <w:p w:rsidR="008A7A95" w:rsidRDefault="008A7A95" w:rsidP="008A7A95">
      <w:pPr>
        <w:rPr>
          <w:b/>
        </w:rPr>
      </w:pPr>
    </w:p>
    <w:p w:rsidR="008A7A95" w:rsidRDefault="008A7A95" w:rsidP="008A7A95">
      <w:pPr>
        <w:rPr>
          <w:b/>
        </w:rPr>
      </w:pPr>
      <w:r>
        <w:rPr>
          <w:b/>
        </w:rPr>
        <w:t xml:space="preserve">Choose two aircraft that you think have a lot of DRAG? </w:t>
      </w:r>
    </w:p>
    <w:p w:rsidR="008A7A95" w:rsidRPr="0019761E" w:rsidRDefault="008A7A95" w:rsidP="008A7A95">
      <w:pPr>
        <w:rPr>
          <w:b/>
        </w:rPr>
      </w:pPr>
      <w:r>
        <w:rPr>
          <w:b/>
        </w:rPr>
        <w:t>Then choose two aircraft that have a lot less DRAG.</w:t>
      </w:r>
    </w:p>
    <w:p w:rsidR="008A7A95" w:rsidRDefault="008A7A95" w:rsidP="008A7A95">
      <w:pPr>
        <w:pStyle w:val="EntryLine"/>
      </w:pPr>
      <w:r>
        <w:t>1.</w:t>
      </w:r>
      <w:r w:rsidR="003C741B">
        <w:t xml:space="preserve"> </w:t>
      </w:r>
      <w:r>
        <w:t xml:space="preserve">SWORDFISH, LYSANDER, DH9, </w:t>
      </w:r>
      <w:r w:rsidR="00C27E9A">
        <w:t>TIGER MOTH, RE8</w:t>
      </w:r>
    </w:p>
    <w:p w:rsidR="008A7A95" w:rsidRDefault="008A7A95" w:rsidP="008A7A95">
      <w:pPr>
        <w:pStyle w:val="EntryLine"/>
      </w:pPr>
      <w:r>
        <w:t>2.</w:t>
      </w:r>
    </w:p>
    <w:p w:rsidR="008A7A95" w:rsidRDefault="008A7A95" w:rsidP="008A7A95">
      <w:pPr>
        <w:pStyle w:val="EntryLine"/>
      </w:pPr>
    </w:p>
    <w:p w:rsidR="008A7A95" w:rsidRDefault="008A7A95" w:rsidP="008A7A95">
      <w:pPr>
        <w:pStyle w:val="EntryLine"/>
      </w:pPr>
      <w:r>
        <w:t>3.</w:t>
      </w:r>
      <w:r w:rsidR="00C27E9A">
        <w:t xml:space="preserve"> TSR2, CONCORDE, VULCAN, SPITFIRE, LIGHTNING</w:t>
      </w:r>
    </w:p>
    <w:p w:rsidR="008A7A95" w:rsidRPr="00246A57" w:rsidRDefault="008A7A95" w:rsidP="008A7A95">
      <w:pPr>
        <w:pStyle w:val="EntryLine"/>
      </w:pPr>
      <w:r>
        <w:t>4.</w:t>
      </w:r>
    </w:p>
    <w:p w:rsidR="008B3E3E" w:rsidRDefault="008B3E3E" w:rsidP="003A0B1E">
      <w:pPr>
        <w:tabs>
          <w:tab w:val="left" w:pos="1524"/>
        </w:tabs>
      </w:pPr>
    </w:p>
    <w:p w:rsidR="00C27E9A" w:rsidRPr="003A0B1E" w:rsidRDefault="008B7E4E" w:rsidP="003A0B1E">
      <w:pPr>
        <w:tabs>
          <w:tab w:val="left" w:pos="152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C1B64F" wp14:editId="287BC373">
                <wp:simplePos x="0" y="0"/>
                <wp:positionH relativeFrom="column">
                  <wp:posOffset>3676650</wp:posOffset>
                </wp:positionH>
                <wp:positionV relativeFrom="paragraph">
                  <wp:posOffset>1120140</wp:posOffset>
                </wp:positionV>
                <wp:extent cx="2362200" cy="1403985"/>
                <wp:effectExtent l="0" t="0" r="19050" b="2032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Default="00871534">
                            <w:r>
                              <w:t>Radiator and cooling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89.5pt;margin-top:88.2pt;width:186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">
                <v:textbox style="mso-fit-shape-to-text:t">
                  <w:txbxContent>
                    <w:p w:rsidR="00871534" w:rsidRDefault="00871534">
                      <w:r>
                        <w:t>Radiator and cooling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9F6C92" wp14:editId="5014D96E">
                <wp:simplePos x="0" y="0"/>
                <wp:positionH relativeFrom="column">
                  <wp:posOffset>163830</wp:posOffset>
                </wp:positionH>
                <wp:positionV relativeFrom="paragraph">
                  <wp:posOffset>1028700</wp:posOffset>
                </wp:positionV>
                <wp:extent cx="2034540" cy="1403985"/>
                <wp:effectExtent l="0" t="0" r="22860" b="2032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Default="00871534">
                            <w:r>
                              <w:t>Exposed cockpit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2.9pt;margin-top:81pt;width:160.2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">
                <v:textbox style="mso-fit-shape-to-text:t">
                  <w:txbxContent>
                    <w:p w:rsidR="00871534" w:rsidRDefault="00871534">
                      <w:r>
                        <w:t>Exposed cockpit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E63A3C" wp14:editId="7D54F18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642360" cy="1403985"/>
                <wp:effectExtent l="0" t="0" r="15240" b="2032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Pr="008B7E4E" w:rsidRDefault="00871534">
                            <w:pPr>
                              <w:rPr>
                                <w:b/>
                              </w:rPr>
                            </w:pPr>
                            <w:r w:rsidRPr="008B7E4E">
                              <w:rPr>
                                <w:b/>
                              </w:rPr>
                              <w:t>SUGGESTED AREAS THAT CREATE DRAG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0;width:286.8pt;height:110.55pt;z-index:2517381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">
                <v:textbox style="mso-fit-shape-to-text:t">
                  <w:txbxContent>
                    <w:p w:rsidR="00871534" w:rsidRPr="008B7E4E" w:rsidRDefault="00871534">
                      <w:pPr>
                        <w:rPr>
                          <w:b/>
                        </w:rPr>
                      </w:pPr>
                      <w:r w:rsidRPr="008B7E4E">
                        <w:rPr>
                          <w:b/>
                        </w:rPr>
                        <w:t>SUGGESTED AREAS THAT CREATE DRAG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editId="36B11C9B">
                <wp:simplePos x="0" y="0"/>
                <wp:positionH relativeFrom="column">
                  <wp:posOffset>307340</wp:posOffset>
                </wp:positionH>
                <wp:positionV relativeFrom="paragraph">
                  <wp:posOffset>3200400</wp:posOffset>
                </wp:positionV>
                <wp:extent cx="1432560" cy="1403985"/>
                <wp:effectExtent l="0" t="0" r="15240" b="2032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Default="00871534">
                            <w:r>
                              <w:t>Undercarriage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4.2pt;margin-top:252pt;width:112.8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8HJwIAAE0EAAAOAAAAZHJzL2Uyb0RvYy54bWysVNtu2zAMfR+wfxD0vthxki4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">
                <v:textbox style="mso-fit-shape-to-text:t">
                  <w:txbxContent>
                    <w:p w:rsidR="00871534" w:rsidRDefault="00871534">
                      <w:r>
                        <w:t>Undercarriage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36B11C9B">
                <wp:simplePos x="0" y="0"/>
                <wp:positionH relativeFrom="column">
                  <wp:posOffset>-300355</wp:posOffset>
                </wp:positionH>
                <wp:positionV relativeFrom="paragraph">
                  <wp:posOffset>1699260</wp:posOffset>
                </wp:positionV>
                <wp:extent cx="1493520" cy="297180"/>
                <wp:effectExtent l="0" t="0" r="11430" b="266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34" w:rsidRDefault="00871534">
                            <w:r>
                              <w:t>Wires and struts</w:t>
                            </w:r>
                            <w:sdt>
                              <w:sdtPr>
                                <w:id w:val="568603642"/>
                                <w:temporary/>
                                <w:showingPlcHdr/>
                              </w:sdtPr>
                              <w:sdtEndPr/>
                              <w:sdtContent>
                                <w: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3.65pt;margin-top:133.8pt;width:117.6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">
                <v:textbox>
                  <w:txbxContent>
                    <w:p w:rsidR="00871534" w:rsidRDefault="00871534">
                      <w:r>
                        <w:t>Wires and struts</w:t>
                      </w:r>
                      <w:sdt>
                        <w:sdtPr>
                          <w:id w:val="568603642"/>
                          <w:temporary/>
                          <w:showingPlcHdr/>
                        </w:sdtPr>
                        <w:sdtContent>
                          <w: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1333500</wp:posOffset>
                </wp:positionV>
                <wp:extent cx="1333500" cy="1158240"/>
                <wp:effectExtent l="38100" t="19050" r="95250" b="9906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1158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116.7pt;margin-top:105pt;width:105pt;height:91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" strokecolor="#c03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1943100</wp:posOffset>
                </wp:positionV>
                <wp:extent cx="1043940" cy="548640"/>
                <wp:effectExtent l="38100" t="19050" r="80010" b="9906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548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93.9pt;margin-top:153pt;width:82.2pt;height:43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" strokecolor="#c03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1424940</wp:posOffset>
                </wp:positionV>
                <wp:extent cx="586740" cy="518160"/>
                <wp:effectExtent l="57150" t="19050" r="60960" b="914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" cy="518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96.7pt;margin-top:112.2pt;width:46.2pt;height:40.8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" strokecolor="#c03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C05E48" wp14:editId="60EDAF05">
                <wp:simplePos x="0" y="0"/>
                <wp:positionH relativeFrom="column">
                  <wp:posOffset>1817370</wp:posOffset>
                </wp:positionH>
                <wp:positionV relativeFrom="paragraph">
                  <wp:posOffset>3360420</wp:posOffset>
                </wp:positionV>
                <wp:extent cx="1188720" cy="45720"/>
                <wp:effectExtent l="38100" t="38100" r="11430" b="1447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720" cy="45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43.1pt;margin-top:264.6pt;width:93.6pt;height: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" strokecolor="#c03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0D59927A" wp14:editId="405512D5">
            <wp:simplePos x="0" y="0"/>
            <wp:positionH relativeFrom="column">
              <wp:posOffset>163195</wp:posOffset>
            </wp:positionH>
            <wp:positionV relativeFrom="paragraph">
              <wp:posOffset>858520</wp:posOffset>
            </wp:positionV>
            <wp:extent cx="4773295" cy="3169920"/>
            <wp:effectExtent l="0" t="0" r="825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8 trail photo v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7E9A" w:rsidRPr="003A0B1E" w:rsidSect="00017E84">
      <w:footerReference w:type="default" r:id="rId14"/>
      <w:headerReference w:type="first" r:id="rId15"/>
      <w:footerReference w:type="first" r:id="rId16"/>
      <w:pgSz w:w="11900" w:h="16840"/>
      <w:pgMar w:top="1134" w:right="1134" w:bottom="1134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534" w:rsidRDefault="00871534" w:rsidP="00017E84">
      <w:pPr>
        <w:spacing w:line="240" w:lineRule="auto"/>
      </w:pPr>
      <w:r>
        <w:separator/>
      </w:r>
    </w:p>
  </w:endnote>
  <w:endnote w:type="continuationSeparator" w:id="0">
    <w:p w:rsidR="00871534" w:rsidRDefault="00871534" w:rsidP="00017E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37919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1534" w:rsidRDefault="008715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219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71534" w:rsidRPr="002F349F" w:rsidRDefault="00871534" w:rsidP="002F349F">
    <w:pPr>
      <w:pStyle w:val="Captions"/>
      <w:rPr>
        <w:i/>
      </w:rPr>
    </w:pPr>
    <w:r>
      <w:t xml:space="preserve">Key Stage 2: </w:t>
    </w:r>
    <w:r>
      <w:rPr>
        <w:i/>
      </w:rPr>
      <w:t xml:space="preserve">Assembling an Aeroplane </w:t>
    </w:r>
  </w:p>
  <w:p w:rsidR="00871534" w:rsidRDefault="008715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93777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1534" w:rsidRDefault="008715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21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71534" w:rsidRPr="002F349F" w:rsidRDefault="00871534" w:rsidP="002F349F">
    <w:pPr>
      <w:pStyle w:val="Captions"/>
      <w:rPr>
        <w:i/>
      </w:rPr>
    </w:pPr>
    <w:r>
      <w:t xml:space="preserve">Key Stage 2: </w:t>
    </w:r>
    <w:r>
      <w:rPr>
        <w:i/>
      </w:rPr>
      <w:t>Forces of Flight</w:t>
    </w:r>
  </w:p>
  <w:p w:rsidR="00871534" w:rsidRPr="002F349F" w:rsidRDefault="00871534" w:rsidP="002F349F">
    <w:pPr>
      <w:pStyle w:val="Captions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534" w:rsidRDefault="00871534" w:rsidP="00017E84">
      <w:pPr>
        <w:spacing w:line="240" w:lineRule="auto"/>
      </w:pPr>
      <w:r>
        <w:separator/>
      </w:r>
    </w:p>
  </w:footnote>
  <w:footnote w:type="continuationSeparator" w:id="0">
    <w:p w:rsidR="00871534" w:rsidRDefault="00871534" w:rsidP="00017E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534" w:rsidRDefault="00871534" w:rsidP="00246A57">
    <w:pPr>
      <w:pStyle w:val="Header"/>
      <w:tabs>
        <w:tab w:val="clear" w:pos="4320"/>
        <w:tab w:val="clear" w:pos="8640"/>
        <w:tab w:val="left" w:pos="8148"/>
      </w:tabs>
      <w:rPr>
        <w:b/>
      </w:rPr>
    </w:pPr>
    <w:r>
      <w:t xml:space="preserve">                                                                                                  </w:t>
    </w:r>
    <w:r>
      <w:rPr>
        <w:b/>
      </w:rPr>
      <w:t>FORCES OF FLIGHT</w:t>
    </w:r>
  </w:p>
  <w:p w:rsidR="00871534" w:rsidRPr="00246A57" w:rsidRDefault="00871534" w:rsidP="00246A57">
    <w:pPr>
      <w:pStyle w:val="Header"/>
      <w:tabs>
        <w:tab w:val="clear" w:pos="4320"/>
        <w:tab w:val="clear" w:pos="8640"/>
        <w:tab w:val="left" w:pos="8148"/>
      </w:tabs>
      <w:ind w:left="7920"/>
    </w:pPr>
    <w:r>
      <w:t>KEY STAGE 2</w:t>
    </w:r>
  </w:p>
  <w:p w:rsidR="00871534" w:rsidRDefault="00871534">
    <w:pPr>
      <w:pStyle w:val="Header"/>
    </w:pPr>
  </w:p>
  <w:p w:rsidR="00871534" w:rsidRDefault="00871534">
    <w:pPr>
      <w:pStyle w:val="Header"/>
    </w:pPr>
  </w:p>
  <w:p w:rsidR="00871534" w:rsidRDefault="00871534">
    <w:pPr>
      <w:pStyle w:val="Header"/>
    </w:pPr>
  </w:p>
  <w:p w:rsidR="00871534" w:rsidRDefault="00871534">
    <w:pPr>
      <w:pStyle w:val="Header"/>
    </w:pPr>
  </w:p>
  <w:p w:rsidR="00871534" w:rsidRDefault="008715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19AA2D1" wp14:editId="6465029E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3175635" cy="10267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M_Duxford_Landscape_blue_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635" cy="10267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7A78"/>
    <w:multiLevelType w:val="hybridMultilevel"/>
    <w:tmpl w:val="281AB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>
    <w:nsid w:val="23BF07C0"/>
    <w:multiLevelType w:val="multilevel"/>
    <w:tmpl w:val="FA74B9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062AC4"/>
    <w:multiLevelType w:val="hybridMultilevel"/>
    <w:tmpl w:val="C060BA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E03C32"/>
    <w:multiLevelType w:val="multilevel"/>
    <w:tmpl w:val="35660A80"/>
    <w:styleLink w:val="IWMlist"/>
    <w:lvl w:ilvl="0">
      <w:start w:val="1"/>
      <w:numFmt w:val="decimal"/>
      <w:pStyle w:val="NumberHeadings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70484626"/>
    <w:multiLevelType w:val="multilevel"/>
    <w:tmpl w:val="35660A80"/>
    <w:numStyleLink w:val="IWMlist"/>
  </w:abstractNum>
  <w:abstractNum w:abstractNumId="5">
    <w:nsid w:val="74246972"/>
    <w:multiLevelType w:val="hybridMultilevel"/>
    <w:tmpl w:val="FA74B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A57"/>
    <w:rsid w:val="00012124"/>
    <w:rsid w:val="00017E84"/>
    <w:rsid w:val="000B55B3"/>
    <w:rsid w:val="0015049E"/>
    <w:rsid w:val="0019761E"/>
    <w:rsid w:val="001B219B"/>
    <w:rsid w:val="001D1933"/>
    <w:rsid w:val="002336F1"/>
    <w:rsid w:val="00246A57"/>
    <w:rsid w:val="00260FF5"/>
    <w:rsid w:val="00264568"/>
    <w:rsid w:val="00295F47"/>
    <w:rsid w:val="002B5601"/>
    <w:rsid w:val="002F349F"/>
    <w:rsid w:val="003A0B1E"/>
    <w:rsid w:val="003C741B"/>
    <w:rsid w:val="00420CBC"/>
    <w:rsid w:val="004B4B1F"/>
    <w:rsid w:val="005C32C4"/>
    <w:rsid w:val="00667423"/>
    <w:rsid w:val="00693D4E"/>
    <w:rsid w:val="00771EAE"/>
    <w:rsid w:val="00795317"/>
    <w:rsid w:val="007C3A21"/>
    <w:rsid w:val="007F38C1"/>
    <w:rsid w:val="00803C5C"/>
    <w:rsid w:val="00871534"/>
    <w:rsid w:val="008A7A95"/>
    <w:rsid w:val="008B3E3E"/>
    <w:rsid w:val="008B7E4E"/>
    <w:rsid w:val="008C32CC"/>
    <w:rsid w:val="009868A1"/>
    <w:rsid w:val="00A239AB"/>
    <w:rsid w:val="00A75E75"/>
    <w:rsid w:val="00A94B8D"/>
    <w:rsid w:val="00AC0C28"/>
    <w:rsid w:val="00AD158B"/>
    <w:rsid w:val="00AF37E9"/>
    <w:rsid w:val="00BC3160"/>
    <w:rsid w:val="00BD4BF7"/>
    <w:rsid w:val="00BD5E77"/>
    <w:rsid w:val="00C27E9A"/>
    <w:rsid w:val="00C7151E"/>
    <w:rsid w:val="00D81EE2"/>
    <w:rsid w:val="00E03985"/>
    <w:rsid w:val="00ED2AB5"/>
    <w:rsid w:val="00F11BD2"/>
    <w:rsid w:val="00F1439E"/>
    <w:rsid w:val="00F321AA"/>
    <w:rsid w:val="00F33062"/>
    <w:rsid w:val="00F5390E"/>
    <w:rsid w:val="00F92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>
      <w:pPr>
        <w:spacing w:line="1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2CC"/>
    <w:pPr>
      <w:spacing w:line="320" w:lineRule="exact"/>
    </w:pPr>
    <w:rPr>
      <w:rFonts w:ascii="Arial" w:hAnsi="Arial"/>
      <w:sz w:val="26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E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E8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17E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E84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E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E84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rsid w:val="00017E84"/>
    <w:pPr>
      <w:ind w:left="720"/>
      <w:contextualSpacing/>
    </w:pPr>
  </w:style>
  <w:style w:type="paragraph" w:customStyle="1" w:styleId="NumberHeadings">
    <w:name w:val="Number Headings"/>
    <w:basedOn w:val="ListParagraph"/>
    <w:qFormat/>
    <w:rsid w:val="00803C5C"/>
    <w:pPr>
      <w:numPr>
        <w:numId w:val="4"/>
      </w:numPr>
      <w:spacing w:line="600" w:lineRule="atLeast"/>
    </w:pPr>
    <w:rPr>
      <w:b/>
      <w:color w:val="044E7C" w:themeColor="accent6"/>
      <w:sz w:val="40"/>
      <w:szCs w:val="40"/>
    </w:rPr>
  </w:style>
  <w:style w:type="numbering" w:customStyle="1" w:styleId="IWMlist">
    <w:name w:val="IWM list"/>
    <w:uiPriority w:val="99"/>
    <w:rsid w:val="00017E84"/>
    <w:pPr>
      <w:numPr>
        <w:numId w:val="3"/>
      </w:numPr>
    </w:pPr>
  </w:style>
  <w:style w:type="paragraph" w:customStyle="1" w:styleId="Subheadings">
    <w:name w:val="Subheadings"/>
    <w:basedOn w:val="Normal"/>
    <w:qFormat/>
    <w:rsid w:val="00803C5C"/>
    <w:pPr>
      <w:spacing w:line="600" w:lineRule="atLeast"/>
    </w:pPr>
    <w:rPr>
      <w:b/>
      <w:color w:val="044E7C" w:themeColor="accent6"/>
      <w:sz w:val="40"/>
      <w:szCs w:val="40"/>
    </w:rPr>
  </w:style>
  <w:style w:type="paragraph" w:customStyle="1" w:styleId="Titles">
    <w:name w:val="Titles"/>
    <w:basedOn w:val="Normal"/>
    <w:qFormat/>
    <w:rsid w:val="00017E84"/>
    <w:rPr>
      <w:b/>
    </w:rPr>
  </w:style>
  <w:style w:type="paragraph" w:customStyle="1" w:styleId="Captions">
    <w:name w:val="Captions"/>
    <w:basedOn w:val="Normal"/>
    <w:qFormat/>
    <w:rsid w:val="00BC3160"/>
    <w:pPr>
      <w:spacing w:line="180" w:lineRule="exact"/>
    </w:pPr>
    <w:rPr>
      <w:sz w:val="14"/>
      <w:szCs w:val="14"/>
    </w:rPr>
  </w:style>
  <w:style w:type="paragraph" w:customStyle="1" w:styleId="Quotes">
    <w:name w:val="Quotes"/>
    <w:basedOn w:val="Normal"/>
    <w:qFormat/>
    <w:rsid w:val="00017E84"/>
    <w:pPr>
      <w:spacing w:line="440" w:lineRule="atLeast"/>
    </w:pPr>
    <w:rPr>
      <w:i/>
      <w:color w:val="044E7C" w:themeColor="accent6"/>
      <w:sz w:val="38"/>
      <w:szCs w:val="38"/>
    </w:rPr>
  </w:style>
  <w:style w:type="paragraph" w:customStyle="1" w:styleId="Headings">
    <w:name w:val="Headings"/>
    <w:basedOn w:val="Normal"/>
    <w:qFormat/>
    <w:rsid w:val="00803C5C"/>
    <w:pPr>
      <w:spacing w:line="600" w:lineRule="atLeast"/>
    </w:pPr>
    <w:rPr>
      <w:b/>
      <w:sz w:val="40"/>
      <w:szCs w:val="40"/>
    </w:rPr>
  </w:style>
  <w:style w:type="paragraph" w:customStyle="1" w:styleId="Shards">
    <w:name w:val="Shards"/>
    <w:basedOn w:val="Normal"/>
    <w:qFormat/>
    <w:rsid w:val="00803C5C"/>
    <w:pPr>
      <w:spacing w:before="360" w:after="240" w:line="400" w:lineRule="exact"/>
      <w:ind w:left="2268" w:right="1134"/>
    </w:pPr>
    <w:rPr>
      <w:noProof/>
      <w:color w:val="FFFFFF" w:themeColor="background1"/>
      <w:lang w:val="en-US"/>
    </w:rPr>
  </w:style>
  <w:style w:type="table" w:styleId="TableGrid">
    <w:name w:val="Table Grid"/>
    <w:basedOn w:val="TableNormal"/>
    <w:uiPriority w:val="59"/>
    <w:rsid w:val="00BD5E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tryLine">
    <w:name w:val="EntryLine"/>
    <w:basedOn w:val="Normal"/>
    <w:qFormat/>
    <w:rsid w:val="000B55B3"/>
    <w:pPr>
      <w:pBdr>
        <w:bottom w:val="dashSmallGap" w:sz="4" w:space="1" w:color="auto"/>
        <w:between w:val="dashSmallGap" w:sz="4" w:space="1" w:color="auto"/>
      </w:pBdr>
    </w:pPr>
  </w:style>
  <w:style w:type="character" w:styleId="Hyperlink">
    <w:name w:val="Hyperlink"/>
    <w:basedOn w:val="DefaultParagraphFont"/>
    <w:uiPriority w:val="99"/>
    <w:unhideWhenUsed/>
    <w:rsid w:val="00693D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>
      <w:pPr>
        <w:spacing w:line="1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2CC"/>
    <w:pPr>
      <w:spacing w:line="320" w:lineRule="exact"/>
    </w:pPr>
    <w:rPr>
      <w:rFonts w:ascii="Arial" w:hAnsi="Arial"/>
      <w:sz w:val="26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E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E8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17E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E84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E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E84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rsid w:val="00017E84"/>
    <w:pPr>
      <w:ind w:left="720"/>
      <w:contextualSpacing/>
    </w:pPr>
  </w:style>
  <w:style w:type="paragraph" w:customStyle="1" w:styleId="NumberHeadings">
    <w:name w:val="Number Headings"/>
    <w:basedOn w:val="ListParagraph"/>
    <w:qFormat/>
    <w:rsid w:val="00803C5C"/>
    <w:pPr>
      <w:numPr>
        <w:numId w:val="4"/>
      </w:numPr>
      <w:spacing w:line="600" w:lineRule="atLeast"/>
    </w:pPr>
    <w:rPr>
      <w:b/>
      <w:color w:val="044E7C" w:themeColor="accent6"/>
      <w:sz w:val="40"/>
      <w:szCs w:val="40"/>
    </w:rPr>
  </w:style>
  <w:style w:type="numbering" w:customStyle="1" w:styleId="IWMlist">
    <w:name w:val="IWM list"/>
    <w:uiPriority w:val="99"/>
    <w:rsid w:val="00017E84"/>
    <w:pPr>
      <w:numPr>
        <w:numId w:val="3"/>
      </w:numPr>
    </w:pPr>
  </w:style>
  <w:style w:type="paragraph" w:customStyle="1" w:styleId="Subheadings">
    <w:name w:val="Subheadings"/>
    <w:basedOn w:val="Normal"/>
    <w:qFormat/>
    <w:rsid w:val="00803C5C"/>
    <w:pPr>
      <w:spacing w:line="600" w:lineRule="atLeast"/>
    </w:pPr>
    <w:rPr>
      <w:b/>
      <w:color w:val="044E7C" w:themeColor="accent6"/>
      <w:sz w:val="40"/>
      <w:szCs w:val="40"/>
    </w:rPr>
  </w:style>
  <w:style w:type="paragraph" w:customStyle="1" w:styleId="Titles">
    <w:name w:val="Titles"/>
    <w:basedOn w:val="Normal"/>
    <w:qFormat/>
    <w:rsid w:val="00017E84"/>
    <w:rPr>
      <w:b/>
    </w:rPr>
  </w:style>
  <w:style w:type="paragraph" w:customStyle="1" w:styleId="Captions">
    <w:name w:val="Captions"/>
    <w:basedOn w:val="Normal"/>
    <w:qFormat/>
    <w:rsid w:val="00BC3160"/>
    <w:pPr>
      <w:spacing w:line="180" w:lineRule="exact"/>
    </w:pPr>
    <w:rPr>
      <w:sz w:val="14"/>
      <w:szCs w:val="14"/>
    </w:rPr>
  </w:style>
  <w:style w:type="paragraph" w:customStyle="1" w:styleId="Quotes">
    <w:name w:val="Quotes"/>
    <w:basedOn w:val="Normal"/>
    <w:qFormat/>
    <w:rsid w:val="00017E84"/>
    <w:pPr>
      <w:spacing w:line="440" w:lineRule="atLeast"/>
    </w:pPr>
    <w:rPr>
      <w:i/>
      <w:color w:val="044E7C" w:themeColor="accent6"/>
      <w:sz w:val="38"/>
      <w:szCs w:val="38"/>
    </w:rPr>
  </w:style>
  <w:style w:type="paragraph" w:customStyle="1" w:styleId="Headings">
    <w:name w:val="Headings"/>
    <w:basedOn w:val="Normal"/>
    <w:qFormat/>
    <w:rsid w:val="00803C5C"/>
    <w:pPr>
      <w:spacing w:line="600" w:lineRule="atLeast"/>
    </w:pPr>
    <w:rPr>
      <w:b/>
      <w:sz w:val="40"/>
      <w:szCs w:val="40"/>
    </w:rPr>
  </w:style>
  <w:style w:type="paragraph" w:customStyle="1" w:styleId="Shards">
    <w:name w:val="Shards"/>
    <w:basedOn w:val="Normal"/>
    <w:qFormat/>
    <w:rsid w:val="00803C5C"/>
    <w:pPr>
      <w:spacing w:before="360" w:after="240" w:line="400" w:lineRule="exact"/>
      <w:ind w:left="2268" w:right="1134"/>
    </w:pPr>
    <w:rPr>
      <w:noProof/>
      <w:color w:val="FFFFFF" w:themeColor="background1"/>
      <w:lang w:val="en-US"/>
    </w:rPr>
  </w:style>
  <w:style w:type="table" w:styleId="TableGrid">
    <w:name w:val="Table Grid"/>
    <w:basedOn w:val="TableNormal"/>
    <w:uiPriority w:val="59"/>
    <w:rsid w:val="00BD5E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tryLine">
    <w:name w:val="EntryLine"/>
    <w:basedOn w:val="Normal"/>
    <w:qFormat/>
    <w:rsid w:val="000B55B3"/>
    <w:pPr>
      <w:pBdr>
        <w:bottom w:val="dashSmallGap" w:sz="4" w:space="1" w:color="auto"/>
        <w:between w:val="dashSmallGap" w:sz="4" w:space="1" w:color="auto"/>
      </w:pBdr>
    </w:pPr>
  </w:style>
  <w:style w:type="character" w:styleId="Hyperlink">
    <w:name w:val="Hyperlink"/>
    <w:basedOn w:val="DefaultParagraphFont"/>
    <w:uiPriority w:val="99"/>
    <w:unhideWhenUsed/>
    <w:rsid w:val="00693D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les\AppData\Local\Microsoft\Windows\Temporary%20Internet%20Files\Content.Outlook\9M57TEKF\LR-Duxford.dotx" TargetMode="External"/></Relationships>
</file>

<file path=word/theme/theme1.xml><?xml version="1.0" encoding="utf-8"?>
<a:theme xmlns:a="http://schemas.openxmlformats.org/drawingml/2006/main" name="IWM">
  <a:themeElements>
    <a:clrScheme name="Custom 3">
      <a:dk1>
        <a:srgbClr val="000000"/>
      </a:dk1>
      <a:lt1>
        <a:srgbClr val="FFFFFF"/>
      </a:lt1>
      <a:dk2>
        <a:srgbClr val="455560"/>
      </a:dk2>
      <a:lt2>
        <a:srgbClr val="FFFFFF"/>
      </a:lt2>
      <a:accent1>
        <a:srgbClr val="CC0033"/>
      </a:accent1>
      <a:accent2>
        <a:srgbClr val="01A3AF"/>
      </a:accent2>
      <a:accent3>
        <a:srgbClr val="AC924D"/>
      </a:accent3>
      <a:accent4>
        <a:srgbClr val="455560"/>
      </a:accent4>
      <a:accent5>
        <a:srgbClr val="FF9933"/>
      </a:accent5>
      <a:accent6>
        <a:srgbClr val="044E7C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LR-Duxford</Template>
  <TotalTime>1</TotalTime>
  <Pages>4</Pages>
  <Words>387</Words>
  <Characters>2207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Others</Company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Giles</dc:creator>
  <cp:lastModifiedBy>Alison Giles</cp:lastModifiedBy>
  <cp:revision>2</cp:revision>
  <cp:lastPrinted>2015-04-27T08:05:00Z</cp:lastPrinted>
  <dcterms:created xsi:type="dcterms:W3CDTF">2015-04-27T14:11:00Z</dcterms:created>
  <dcterms:modified xsi:type="dcterms:W3CDTF">2015-04-27T14:11:00Z</dcterms:modified>
</cp:coreProperties>
</file>